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7DE9F0" w:themeColor="accent5"/>
  <w:body>
    <w:p w14:paraId="09B29304" w14:textId="6EC14A80" w:rsidR="0064175F" w:rsidRPr="007511A2" w:rsidRDefault="005D6CFB" w:rsidP="007511A2">
      <w:r w:rsidRPr="007511A2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68B79F" wp14:editId="5343109B">
                <wp:simplePos x="0" y="0"/>
                <wp:positionH relativeFrom="column">
                  <wp:posOffset>-487680</wp:posOffset>
                </wp:positionH>
                <wp:positionV relativeFrom="paragraph">
                  <wp:posOffset>4693920</wp:posOffset>
                </wp:positionV>
                <wp:extent cx="3441700" cy="2880360"/>
                <wp:effectExtent l="0" t="0" r="6350" b="0"/>
                <wp:wrapNone/>
                <wp:docPr id="7" name="Freeform 7" descr="A blue and pink text on a black background  Description automatically generate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0" cy="2880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29064" h="5630632">
                              <a:moveTo>
                                <a:pt x="0" y="0"/>
                              </a:moveTo>
                              <a:lnTo>
                                <a:pt x="6729064" y="0"/>
                              </a:lnTo>
                              <a:lnTo>
                                <a:pt x="6729064" y="5630632"/>
                              </a:lnTo>
                              <a:lnTo>
                                <a:pt x="0" y="56306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9"/>
                          <a:stretch>
                            <a:fillRect b="-19508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3B0C8" id="Freeform 7" o:spid="_x0000_s1026" alt="A blue and pink text on a black background  Description automatically generated" style="position:absolute;margin-left:-38.4pt;margin-top:369.6pt;width:271pt;height:226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729064,5630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" path="m,l6729064,r,5630632l,5630632,,xe" stroked="f">
                <v:fill r:id="rId10" o:title="A blue and pink text on a black background  Description automatically generated" recolor="t" rotate="t" type="frame"/>
                <v:path arrowok="t"/>
              </v:shape>
            </w:pict>
          </mc:Fallback>
        </mc:AlternateContent>
      </w:r>
      <w:r w:rsidRPr="007511A2"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614A874" wp14:editId="7C7C9A94">
                <wp:simplePos x="0" y="0"/>
                <wp:positionH relativeFrom="column">
                  <wp:posOffset>3276600</wp:posOffset>
                </wp:positionH>
                <wp:positionV relativeFrom="paragraph">
                  <wp:posOffset>5715000</wp:posOffset>
                </wp:positionV>
                <wp:extent cx="3091815" cy="1470025"/>
                <wp:effectExtent l="0" t="0" r="0" b="0"/>
                <wp:wrapNone/>
                <wp:docPr id="2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E02781-E563-0BBB-DEDC-40167E38DE8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1815" cy="1470025"/>
                          <a:chOff x="0" y="0"/>
                          <a:chExt cx="3092358" cy="1471154"/>
                        </a:xfrm>
                      </wpg:grpSpPr>
                      <wps:wsp>
                        <wps:cNvPr id="1560559510" name="TextBox 19"/>
                        <wps:cNvSpPr txBox="1"/>
                        <wps:spPr>
                          <a:xfrm>
                            <a:off x="473618" y="60560"/>
                            <a:ext cx="2618740" cy="751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CEE99A" w14:textId="77777777" w:rsidR="007511A2" w:rsidRDefault="007511A2" w:rsidP="007511A2">
                              <w:pPr>
                                <w:spacing w:line="432" w:lineRule="exact"/>
                                <w:rPr>
                                  <w:rFonts w:ascii="Arial Bold" w:eastAsia="Arial Bold" w:hAnsi="Arial Bold" w:cs="Arial Bold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Bold" w:eastAsia="Arial Bold" w:hAnsi="Arial Bold" w:cs="Arial Bold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3E4BF5D" w14:textId="77777777" w:rsidR="007511A2" w:rsidRDefault="007511A2" w:rsidP="007511A2">
                              <w:pPr>
                                <w:spacing w:line="432" w:lineRule="exact"/>
                                <w:rPr>
                                  <w:rFonts w:ascii="Arial Bold" w:eastAsia="Arial Bold" w:hAnsi="Arial Bold" w:cs="Arial Bold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="Arial Bold" w:eastAsia="Arial Bold" w:hAnsi="Arial Bold" w:cs="Arial Bold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@unimythsbusted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553250943" name="Group 1553250943">
                          <a:extLst>
                            <a:ext uri="{FF2B5EF4-FFF2-40B4-BE49-F238E27FC236}">
                              <a16:creationId xmlns:a16="http://schemas.microsoft.com/office/drawing/2014/main" id="{3F521D57-198F-C576-945B-C3775D597EF4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3092358" cy="1471154"/>
                            <a:chOff x="0" y="0"/>
                            <a:chExt cx="3092358" cy="1471154"/>
                          </a:xfrm>
                        </wpg:grpSpPr>
                        <wpg:grpSp>
                          <wpg:cNvPr id="1179326885" name="Group 1179326885">
                            <a:extLst>
                              <a:ext uri="{FF2B5EF4-FFF2-40B4-BE49-F238E27FC236}">
                                <a16:creationId xmlns:a16="http://schemas.microsoft.com/office/drawing/2014/main" id="{03F4868B-17A4-A934-25ED-A3E92ACC8B7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3092358" cy="1421228"/>
                              <a:chOff x="0" y="0"/>
                              <a:chExt cx="3092358" cy="1421228"/>
                            </a:xfrm>
                          </wpg:grpSpPr>
                          <wps:wsp>
                            <wps:cNvPr id="1288851888" name="Freeform 9" descr="A white logo on a black background  Description automatically generated"/>
                            <wps:cNvSpPr/>
                            <wps:spPr>
                              <a:xfrm>
                                <a:off x="1" y="0"/>
                                <a:ext cx="398991" cy="3989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98487" h="598487">
                                    <a:moveTo>
                                      <a:pt x="0" y="0"/>
                                    </a:moveTo>
                                    <a:lnTo>
                                      <a:pt x="598487" y="0"/>
                                    </a:lnTo>
                                    <a:lnTo>
                                      <a:pt x="598487" y="598488"/>
                                    </a:lnTo>
                                    <a:lnTo>
                                      <a:pt x="0" y="5984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1"/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29269551" name="Freeform 10" descr="A black background with a black square  Description automatically generated with medium confidence"/>
                            <wps:cNvSpPr/>
                            <wps:spPr>
                              <a:xfrm>
                                <a:off x="1" y="410804"/>
                                <a:ext cx="398991" cy="3989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98487" h="598487">
                                    <a:moveTo>
                                      <a:pt x="0" y="0"/>
                                    </a:moveTo>
                                    <a:lnTo>
                                      <a:pt x="598487" y="0"/>
                                    </a:lnTo>
                                    <a:lnTo>
                                      <a:pt x="598487" y="598487"/>
                                    </a:lnTo>
                                    <a:lnTo>
                                      <a:pt x="0" y="59848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795976228" name="Freeform 11" descr="A white arrow on a black background  Description automatically generated"/>
                            <wps:cNvSpPr/>
                            <wps:spPr>
                              <a:xfrm>
                                <a:off x="0" y="736175"/>
                                <a:ext cx="434128" cy="4341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1192" h="651192">
                                    <a:moveTo>
                                      <a:pt x="0" y="0"/>
                                    </a:moveTo>
                                    <a:lnTo>
                                      <a:pt x="651192" y="0"/>
                                    </a:lnTo>
                                    <a:lnTo>
                                      <a:pt x="651192" y="651192"/>
                                    </a:lnTo>
                                    <a:lnTo>
                                      <a:pt x="0" y="65119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442367849" name="Freeform 12" descr="A black background with a black square  Description automatically generated with medium confidence"/>
                            <wps:cNvSpPr/>
                            <wps:spPr>
                              <a:xfrm>
                                <a:off x="48487" y="1114681"/>
                                <a:ext cx="306546" cy="3065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9819" h="459819">
                                    <a:moveTo>
                                      <a:pt x="0" y="0"/>
                                    </a:moveTo>
                                    <a:lnTo>
                                      <a:pt x="459819" y="0"/>
                                    </a:lnTo>
                                    <a:lnTo>
                                      <a:pt x="459819" y="459819"/>
                                    </a:lnTo>
                                    <a:lnTo>
                                      <a:pt x="0" y="45981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2102970672" name="TextBox 20"/>
                            <wps:cNvSpPr txBox="1"/>
                            <wps:spPr>
                              <a:xfrm>
                                <a:off x="473618" y="64500"/>
                                <a:ext cx="2618740" cy="375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8E4DE4" w14:textId="77777777" w:rsidR="007511A2" w:rsidRDefault="007511A2" w:rsidP="007511A2">
                                  <w:pPr>
                                    <w:spacing w:line="432" w:lineRule="exact"/>
                                    <w:rPr>
                                      <w:rFonts w:ascii="Arial Bold" w:eastAsia="Arial Bold" w:hAnsi="Arial Bold" w:cs="Arial Bold"/>
                                      <w:b/>
                                      <w:bCs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ial Bold" w:eastAsia="Arial Bold" w:hAnsi="Arial Bold" w:cs="Arial Bold"/>
                                      <w:b/>
                                      <w:bCs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w:t>@</w:t>
                                  </w:r>
                                  <w:proofErr w:type="gramStart"/>
                                  <w:r>
                                    <w:rPr>
                                      <w:rFonts w:ascii="Arial Bold" w:eastAsia="Arial Bold" w:hAnsi="Arial Bold" w:cs="Arial Bold"/>
                                      <w:b/>
                                      <w:bCs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w:t>uni.myths</w:t>
                                  </w:r>
                                  <w:proofErr w:type="gramEnd"/>
                                  <w:r>
                                    <w:rPr>
                                      <w:rFonts w:ascii="Arial Bold" w:eastAsia="Arial Bold" w:hAnsi="Arial Bold" w:cs="Arial Bold"/>
                                      <w:b/>
                                      <w:bCs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w:t xml:space="preserve">.busted 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81919135" name="TextBox 21"/>
                            <wps:cNvSpPr txBox="1"/>
                            <wps:spPr>
                              <a:xfrm>
                                <a:off x="473618" y="779137"/>
                                <a:ext cx="2618740" cy="375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4F0E60" w14:textId="77777777" w:rsidR="007511A2" w:rsidRDefault="007511A2" w:rsidP="007511A2">
                                  <w:pPr>
                                    <w:spacing w:line="432" w:lineRule="exact"/>
                                    <w:rPr>
                                      <w:rFonts w:ascii="Arial Bold" w:eastAsia="Arial Bold" w:hAnsi="Arial Bold" w:cs="Arial Bold"/>
                                      <w:b/>
                                      <w:bCs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ial Bold" w:eastAsia="Arial Bold" w:hAnsi="Arial Bold" w:cs="Arial Bold"/>
                                      <w:b/>
                                      <w:bCs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w:t>@unimythsbusted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2084742124" name="TextBox 22"/>
                          <wps:cNvSpPr txBox="1"/>
                          <wps:spPr>
                            <a:xfrm>
                              <a:off x="473618" y="1095234"/>
                              <a:ext cx="2618740" cy="375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E75DF4" w14:textId="77777777" w:rsidR="007511A2" w:rsidRDefault="007511A2" w:rsidP="007511A2">
                                <w:pPr>
                                  <w:spacing w:line="432" w:lineRule="exact"/>
                                  <w:rPr>
                                    <w:rFonts w:ascii="Arial Bold" w:eastAsia="Arial Bold" w:hAnsi="Arial Bold" w:cs="Arial Bold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 Bold" w:eastAsia="Arial Bold" w:hAnsi="Arial Bold" w:cs="Arial Bold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w:t>unimythsbusted.co.uk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14A874" id="Group 1" o:spid="_x0000_s1026" style="position:absolute;margin-left:258pt;margin-top:450pt;width:243.45pt;height:115.75pt;z-index:251674624;mso-width-relative:margin;mso-height-relative:margin" coordsize="30923,14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9" o:spid="_x0000_s1027" type="#_x0000_t202" style="position:absolute;left:4736;top:605;width:26187;height:7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" filled="f" stroked="f">
                  <v:textbox style="mso-fit-shape-to-text:t" inset="0,0,0,0">
                    <w:txbxContent>
                      <w:p w14:paraId="73CEE99A" w14:textId="77777777" w:rsidR="007511A2" w:rsidRDefault="007511A2" w:rsidP="007511A2">
                        <w:pPr>
                          <w:spacing w:line="432" w:lineRule="exact"/>
                          <w:rPr>
                            <w:rFonts w:ascii="Arial Bold" w:eastAsia="Arial Bold" w:hAnsi="Arial Bold" w:cs="Arial Bold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Arial Bold" w:eastAsia="Arial Bold" w:hAnsi="Arial Bold" w:cs="Arial Bold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:lang w:val="en-US"/>
                          </w:rPr>
                          <w:t xml:space="preserve"> </w:t>
                        </w:r>
                      </w:p>
                      <w:p w14:paraId="63E4BF5D" w14:textId="77777777" w:rsidR="007511A2" w:rsidRDefault="007511A2" w:rsidP="007511A2">
                        <w:pPr>
                          <w:spacing w:line="432" w:lineRule="exact"/>
                          <w:rPr>
                            <w:rFonts w:ascii="Arial Bold" w:eastAsia="Arial Bold" w:hAnsi="Arial Bold" w:cs="Arial Bold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="Arial Bold" w:eastAsia="Arial Bold" w:hAnsi="Arial Bold" w:cs="Arial Bold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:lang w:val="en-US"/>
                          </w:rPr>
                          <w:t>@unimythsbusted</w:t>
                        </w:r>
                      </w:p>
                    </w:txbxContent>
                  </v:textbox>
                </v:shape>
                <v:group id="Group 1553250943" o:spid="_x0000_s1028" style="position:absolute;width:30923;height:14711" coordsize="30923,1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">
                  <v:group id="Group 1179326885" o:spid="_x0000_s1029" style="position:absolute;width:30923;height:14212" coordsize="30923,14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">
                    <v:shape id="Freeform 9" o:spid="_x0000_s1030" alt="A white logo on a black background  Description automatically generated" style="position:absolute;width:3989;height:3989;visibility:visible;mso-wrap-style:square;v-text-anchor:top" coordsize="598487,598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" path="m,l598487,r,598488l,598488,,xe" stroked="f">
                      <v:fill r:id="rId15" o:title="A white logo on a black background  Description automatically generated" recolor="t" rotate="t" type="frame"/>
                      <v:path arrowok="t"/>
                    </v:shape>
                    <v:shape id="Freeform 10" o:spid="_x0000_s1031" alt="A black background with a black square  Description automatically generated with medium confidence" style="position:absolute;top:4108;width:3989;height:3989;visibility:visible;mso-wrap-style:square;v-text-anchor:top" coordsize="598487,598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" path="m,l598487,r,598487l,598487,,xe" stroked="f">
                      <v:fill r:id="rId16" o:title="A black background with a black square  Description automatically generated with medium confidence" recolor="t" rotate="t" type="frame"/>
                      <v:path arrowok="t"/>
                    </v:shape>
                    <v:shape id="Freeform 11" o:spid="_x0000_s1032" alt="A white arrow on a black background  Description automatically generated" style="position:absolute;top:7361;width:4341;height:4342;visibility:visible;mso-wrap-style:square;v-text-anchor:top" coordsize="651192,651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" path="m,l651192,r,651192l,651192,,xe" stroked="f">
                      <v:fill r:id="rId17" o:title="A white arrow on a black background  Description automatically generated" recolor="t" rotate="t" type="frame"/>
                      <v:path arrowok="t"/>
                    </v:shape>
                    <v:shape id="Freeform 12" o:spid="_x0000_s1033" alt="A black background with a black square  Description automatically generated with medium confidence" style="position:absolute;left:484;top:11146;width:3066;height:3066;visibility:visible;mso-wrap-style:square;v-text-anchor:top" coordsize="459819,459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" path="m,l459819,r,459819l,459819,,xe" stroked="f">
                      <v:fill r:id="rId18" o:title="A black background with a black square  Description automatically generated with medium confidence" recolor="t" rotate="t" type="frame"/>
                      <v:path arrowok="t"/>
                    </v:shape>
                    <v:shape id="TextBox 20" o:spid="_x0000_s1034" type="#_x0000_t202" style="position:absolute;left:4736;top:645;width:26187;height:3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98E4DE4" w14:textId="77777777" w:rsidR="007511A2" w:rsidRDefault="007511A2" w:rsidP="007511A2">
                            <w:pPr>
                              <w:spacing w:line="432" w:lineRule="exact"/>
                              <w:rPr>
                                <w:rFonts w:ascii="Arial Bold" w:eastAsia="Arial Bold" w:hAnsi="Arial Bold" w:cs="Arial Bold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 Bold" w:eastAsia="Arial Bold" w:hAnsi="Arial Bold" w:cs="Arial Bold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@</w:t>
                            </w:r>
                            <w:proofErr w:type="gramStart"/>
                            <w:r>
                              <w:rPr>
                                <w:rFonts w:ascii="Arial Bold" w:eastAsia="Arial Bold" w:hAnsi="Arial Bold" w:cs="Arial Bold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uni.myths</w:t>
                            </w:r>
                            <w:proofErr w:type="gramEnd"/>
                            <w:r>
                              <w:rPr>
                                <w:rFonts w:ascii="Arial Bold" w:eastAsia="Arial Bold" w:hAnsi="Arial Bold" w:cs="Arial Bold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.busted </w:t>
                            </w:r>
                          </w:p>
                        </w:txbxContent>
                      </v:textbox>
                    </v:shape>
                    <v:shape id="TextBox 21" o:spid="_x0000_s1035" type="#_x0000_t202" style="position:absolute;left:4736;top:7791;width:26187;height:3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34F0E60" w14:textId="77777777" w:rsidR="007511A2" w:rsidRDefault="007511A2" w:rsidP="007511A2">
                            <w:pPr>
                              <w:spacing w:line="432" w:lineRule="exact"/>
                              <w:rPr>
                                <w:rFonts w:ascii="Arial Bold" w:eastAsia="Arial Bold" w:hAnsi="Arial Bold" w:cs="Arial Bold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 Bold" w:eastAsia="Arial Bold" w:hAnsi="Arial Bold" w:cs="Arial Bold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@unimythsbusted</w:t>
                            </w:r>
                          </w:p>
                        </w:txbxContent>
                      </v:textbox>
                    </v:shape>
                  </v:group>
                  <v:shape id="TextBox 22" o:spid="_x0000_s1036" type="#_x0000_t202" style="position:absolute;left:4736;top:10952;width:26187;height:3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AE75DF4" w14:textId="77777777" w:rsidR="007511A2" w:rsidRDefault="007511A2" w:rsidP="007511A2">
                          <w:pPr>
                            <w:spacing w:line="432" w:lineRule="exact"/>
                            <w:rPr>
                              <w:rFonts w:ascii="Arial Bold" w:eastAsia="Arial Bold" w:hAnsi="Arial Bold" w:cs="Arial Bold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ascii="Arial Bold" w:eastAsia="Arial Bold" w:hAnsi="Arial Bold" w:cs="Arial Bold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  <w:lang w:val="en-US"/>
                            </w:rPr>
                            <w:t>unimythsbusted.co.uk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7511A2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E70A42" wp14:editId="35AA0311">
                <wp:simplePos x="0" y="0"/>
                <wp:positionH relativeFrom="column">
                  <wp:posOffset>-349250</wp:posOffset>
                </wp:positionH>
                <wp:positionV relativeFrom="paragraph">
                  <wp:posOffset>3990340</wp:posOffset>
                </wp:positionV>
                <wp:extent cx="5923915" cy="1129665"/>
                <wp:effectExtent l="0" t="0" r="0" b="0"/>
                <wp:wrapNone/>
                <wp:docPr id="17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3915" cy="1129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6254D0" w14:textId="77777777" w:rsidR="007511A2" w:rsidRDefault="007511A2" w:rsidP="007511A2">
                            <w:pPr>
                              <w:spacing w:line="592" w:lineRule="exact"/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49"/>
                                <w:szCs w:val="49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49"/>
                                <w:szCs w:val="49"/>
                                <w:lang w:val="en-US"/>
                              </w:rPr>
                              <w:t>Research and real stories to bust common myths about uni, helping you feel confident in your decisions.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70A42" id="TextBox 17" o:spid="_x0000_s1037" type="#_x0000_t202" style="position:absolute;margin-left:-27.5pt;margin-top:314.2pt;width:466.45pt;height:88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" filled="f" stroked="f">
                <v:textbox style="mso-fit-shape-to-text:t" inset="0,0,0,0">
                  <w:txbxContent>
                    <w:p w14:paraId="466254D0" w14:textId="77777777" w:rsidR="007511A2" w:rsidRDefault="007511A2" w:rsidP="007511A2">
                      <w:pPr>
                        <w:spacing w:line="592" w:lineRule="exact"/>
                        <w:rPr>
                          <w:rFonts w:ascii="Arial" w:eastAsia="Arial" w:hAnsi="Arial" w:cs="Arial"/>
                          <w:color w:val="000000"/>
                          <w:kern w:val="24"/>
                          <w:sz w:val="49"/>
                          <w:szCs w:val="49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kern w:val="24"/>
                          <w:sz w:val="49"/>
                          <w:szCs w:val="49"/>
                          <w:lang w:val="en-US"/>
                        </w:rPr>
                        <w:t>Research and real stories to bust common myths about uni, helping you feel confident in your decisions.</w:t>
                      </w:r>
                    </w:p>
                  </w:txbxContent>
                </v:textbox>
              </v:shape>
            </w:pict>
          </mc:Fallback>
        </mc:AlternateContent>
      </w:r>
      <w:r w:rsidRPr="007511A2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D3FFD4" wp14:editId="56447213">
                <wp:simplePos x="0" y="0"/>
                <wp:positionH relativeFrom="column">
                  <wp:posOffset>-349250</wp:posOffset>
                </wp:positionH>
                <wp:positionV relativeFrom="paragraph">
                  <wp:posOffset>2926080</wp:posOffset>
                </wp:positionV>
                <wp:extent cx="5709285" cy="1034415"/>
                <wp:effectExtent l="0" t="0" r="0" b="0"/>
                <wp:wrapNone/>
                <wp:docPr id="16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285" cy="1034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11F149" w14:textId="77777777" w:rsidR="007511A2" w:rsidRDefault="007511A2" w:rsidP="007511A2">
                            <w:pPr>
                              <w:spacing w:line="816" w:lineRule="exact"/>
                              <w:rPr>
                                <w:rFonts w:asciiTheme="majorHAnsi" w:eastAsia="Archivo Black" w:hAnsi="Arial Black" w:cs="Archivo Black"/>
                                <w:color w:val="495EEB"/>
                                <w:spacing w:val="1"/>
                                <w:kern w:val="24"/>
                                <w:sz w:val="68"/>
                                <w:szCs w:val="6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Theme="majorHAnsi" w:eastAsia="Archivo Black" w:hAnsi="Arial Black" w:cs="Archivo Black"/>
                                <w:color w:val="495EEB"/>
                                <w:spacing w:val="1"/>
                                <w:kern w:val="24"/>
                                <w:sz w:val="68"/>
                                <w:szCs w:val="68"/>
                                <w:lang w:val="en-US"/>
                              </w:rPr>
                              <w:t>Real students. Real employers. Real advice.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3FFD4" id="TextBox 16" o:spid="_x0000_s1038" type="#_x0000_t202" style="position:absolute;margin-left:-27.5pt;margin-top:230.4pt;width:449.55pt;height:81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" filled="f" stroked="f">
                <v:textbox style="mso-fit-shape-to-text:t" inset="0,0,0,0">
                  <w:txbxContent>
                    <w:p w14:paraId="3711F149" w14:textId="77777777" w:rsidR="007511A2" w:rsidRDefault="007511A2" w:rsidP="007511A2">
                      <w:pPr>
                        <w:spacing w:line="816" w:lineRule="exact"/>
                        <w:rPr>
                          <w:rFonts w:asciiTheme="majorHAnsi" w:eastAsia="Archivo Black" w:hAnsi="Arial Black" w:cs="Archivo Black"/>
                          <w:color w:val="495EEB"/>
                          <w:spacing w:val="1"/>
                          <w:kern w:val="24"/>
                          <w:sz w:val="68"/>
                          <w:szCs w:val="6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Theme="majorHAnsi" w:eastAsia="Archivo Black" w:hAnsi="Arial Black" w:cs="Archivo Black"/>
                          <w:color w:val="495EEB"/>
                          <w:spacing w:val="1"/>
                          <w:kern w:val="24"/>
                          <w:sz w:val="68"/>
                          <w:szCs w:val="68"/>
                          <w:lang w:val="en-US"/>
                        </w:rPr>
                        <w:t>Real students. Real employers. Real advice.</w:t>
                      </w:r>
                    </w:p>
                  </w:txbxContent>
                </v:textbox>
              </v:shape>
            </w:pict>
          </mc:Fallback>
        </mc:AlternateContent>
      </w:r>
      <w:r w:rsidRPr="007511A2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16E595" wp14:editId="1AD92702">
                <wp:simplePos x="0" y="0"/>
                <wp:positionH relativeFrom="column">
                  <wp:posOffset>-899160</wp:posOffset>
                </wp:positionH>
                <wp:positionV relativeFrom="paragraph">
                  <wp:posOffset>2834640</wp:posOffset>
                </wp:positionV>
                <wp:extent cx="7086600" cy="2479040"/>
                <wp:effectExtent l="0" t="0" r="0" b="0"/>
                <wp:wrapNone/>
                <wp:docPr id="5" name="Rectangl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1BFBADD-3B45-2957-4CFE-4C2D325F74D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2479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A6C29" id="Rectangle 4" o:spid="_x0000_s1026" style="position:absolute;margin-left:-70.8pt;margin-top:223.2pt;width:558pt;height:19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" fillcolor="white [3212]" stroked="f" strokeweight="1pt"/>
            </w:pict>
          </mc:Fallback>
        </mc:AlternateContent>
      </w:r>
      <w:r w:rsidR="007511A2" w:rsidRPr="007511A2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B8F493" wp14:editId="17BA44FB">
                <wp:simplePos x="0" y="0"/>
                <wp:positionH relativeFrom="column">
                  <wp:posOffset>48895</wp:posOffset>
                </wp:positionH>
                <wp:positionV relativeFrom="paragraph">
                  <wp:posOffset>8336280</wp:posOffset>
                </wp:positionV>
                <wp:extent cx="785232" cy="766444"/>
                <wp:effectExtent l="0" t="0" r="0" b="0"/>
                <wp:wrapNone/>
                <wp:docPr id="33" name="Freeform 4" descr="A black background with a black square  Description automatically generated with medium confiden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552413E8-6603-E120-41A0-D177E78C0E7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232" cy="7664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3054" h="1516187">
                              <a:moveTo>
                                <a:pt x="0" y="0"/>
                              </a:moveTo>
                              <a:lnTo>
                                <a:pt x="1553053" y="0"/>
                              </a:lnTo>
                              <a:lnTo>
                                <a:pt x="1553053" y="1516187"/>
                              </a:lnTo>
                              <a:lnTo>
                                <a:pt x="0" y="15161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8F0F0" id="Freeform 4" o:spid="_x0000_s1026" alt="A black background with a black square  Description automatically generated with medium confidence" style="position:absolute;margin-left:3.85pt;margin-top:656.4pt;width:61.85pt;height:60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53054,1516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" path="m,l1553053,r,1516187l,1516187,,xe" stroked="f">
                <v:fill r:id="rId20" o:title="A black background with a black square  Description automatically generated with medium confidence" recolor="t" rotate="t" type="frame"/>
                <v:path arrowok="t"/>
              </v:shape>
            </w:pict>
          </mc:Fallback>
        </mc:AlternateContent>
      </w:r>
      <w:r w:rsidR="007511A2" w:rsidRPr="007511A2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118F1F" wp14:editId="5FF50F13">
                <wp:simplePos x="0" y="0"/>
                <wp:positionH relativeFrom="column">
                  <wp:posOffset>1109345</wp:posOffset>
                </wp:positionH>
                <wp:positionV relativeFrom="paragraph">
                  <wp:posOffset>8569960</wp:posOffset>
                </wp:positionV>
                <wp:extent cx="993140" cy="300554"/>
                <wp:effectExtent l="0" t="0" r="0" b="4445"/>
                <wp:wrapNone/>
                <wp:docPr id="32" name="Freeform 3" descr="A black and blue logo  Description automatically generated">
                  <a:extLst xmlns:a="http://schemas.openxmlformats.org/drawingml/2006/main">
                    <a:ext uri="{FF2B5EF4-FFF2-40B4-BE49-F238E27FC236}">
                      <a16:creationId xmlns:a16="http://schemas.microsoft.com/office/drawing/2014/main" id="{3FD90E73-9FFF-4980-06F8-BD0C05758EA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3005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10394" h="547973">
                              <a:moveTo>
                                <a:pt x="0" y="0"/>
                              </a:moveTo>
                              <a:lnTo>
                                <a:pt x="1810394" y="0"/>
                              </a:lnTo>
                              <a:lnTo>
                                <a:pt x="1810394" y="547972"/>
                              </a:lnTo>
                              <a:lnTo>
                                <a:pt x="0" y="5479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1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660FB" id="Freeform 3" o:spid="_x0000_s1026" alt="A black and blue logo  Description automatically generated" style="position:absolute;margin-left:87.35pt;margin-top:674.8pt;width:78.2pt;height:23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10394,547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" path="m,l1810394,r,547972l,547972,,xe" stroked="f">
                <v:fill r:id="rId22" o:title="A black and blue logo  Description automatically generated" recolor="t" rotate="t" type="frame"/>
                <v:path arrowok="t"/>
              </v:shape>
            </w:pict>
          </mc:Fallback>
        </mc:AlternateContent>
      </w:r>
      <w:r w:rsidR="007511A2" w:rsidRPr="007511A2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4D642B" wp14:editId="57502717">
                <wp:simplePos x="0" y="0"/>
                <wp:positionH relativeFrom="column">
                  <wp:posOffset>2381250</wp:posOffset>
                </wp:positionH>
                <wp:positionV relativeFrom="paragraph">
                  <wp:posOffset>8521065</wp:posOffset>
                </wp:positionV>
                <wp:extent cx="2064384" cy="398236"/>
                <wp:effectExtent l="0" t="0" r="0" b="1905"/>
                <wp:wrapNone/>
                <wp:docPr id="31" name="Freeform 2" descr="A green text on a black background  Description automatically generated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0EA464-02A7-F542-AC6C-471C2D8F13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4384" cy="3982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7295" h="774101">
                              <a:moveTo>
                                <a:pt x="0" y="0"/>
                              </a:moveTo>
                              <a:lnTo>
                                <a:pt x="3617295" y="0"/>
                              </a:lnTo>
                              <a:lnTo>
                                <a:pt x="3617295" y="774100"/>
                              </a:lnTo>
                              <a:lnTo>
                                <a:pt x="0" y="774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3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A3075" id="Freeform 2" o:spid="_x0000_s1026" alt="A green text on a black background  Description automatically generated" style="position:absolute;margin-left:187.5pt;margin-top:670.95pt;width:162.55pt;height:31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617295,774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" path="m,l3617295,r,774100l,774100,,xe" stroked="f">
                <v:fill r:id="rId24" o:title="A green text on a black background  Description automatically generated" recolor="t" rotate="t" type="frame"/>
                <v:path arrowok="t"/>
              </v:shape>
            </w:pict>
          </mc:Fallback>
        </mc:AlternateContent>
      </w:r>
      <w:r w:rsidR="007511A2" w:rsidRPr="007511A2">
        <w:drawing>
          <wp:anchor distT="0" distB="0" distL="114300" distR="114300" simplePos="0" relativeHeight="251681792" behindDoc="0" locked="0" layoutInCell="1" allowOverlap="1" wp14:anchorId="120829C8" wp14:editId="38F8795E">
            <wp:simplePos x="0" y="0"/>
            <wp:positionH relativeFrom="column">
              <wp:posOffset>4723765</wp:posOffset>
            </wp:positionH>
            <wp:positionV relativeFrom="paragraph">
              <wp:posOffset>8458835</wp:posOffset>
            </wp:positionV>
            <wp:extent cx="1793874" cy="527516"/>
            <wp:effectExtent l="0" t="0" r="0" b="6350"/>
            <wp:wrapNone/>
            <wp:docPr id="36" name="Picture 35" descr="A close-up of a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10BF057-D58B-CAF9-1985-346D61617A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 descr="A close-up of a logo&#10;&#10;Description automatically generated">
                      <a:extLst>
                        <a:ext uri="{FF2B5EF4-FFF2-40B4-BE49-F238E27FC236}">
                          <a16:creationId xmlns:a16="http://schemas.microsoft.com/office/drawing/2014/main" id="{310BF057-D58B-CAF9-1985-346D61617A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93874" cy="527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11A2" w:rsidRPr="007511A2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7D4D7F" wp14:editId="2F54E716">
                <wp:simplePos x="0" y="0"/>
                <wp:positionH relativeFrom="column">
                  <wp:posOffset>-1082040</wp:posOffset>
                </wp:positionH>
                <wp:positionV relativeFrom="paragraph">
                  <wp:posOffset>8336280</wp:posOffset>
                </wp:positionV>
                <wp:extent cx="12388645" cy="959618"/>
                <wp:effectExtent l="0" t="0" r="0" b="0"/>
                <wp:wrapNone/>
                <wp:docPr id="4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CB39840-4787-870D-2B55-B4B08C775D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8645" cy="9596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162C510" id="Rectangle 3" o:spid="_x0000_s1026" style="position:absolute;margin-left:-85.2pt;margin-top:656.4pt;width:975.5pt;height:75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" fillcolor="white [3212]" stroked="f" strokeweight="1pt"/>
            </w:pict>
          </mc:Fallback>
        </mc:AlternateContent>
      </w:r>
      <w:r w:rsidR="007511A2" w:rsidRPr="007511A2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50A528" wp14:editId="67320BF5">
                <wp:simplePos x="0" y="0"/>
                <wp:positionH relativeFrom="column">
                  <wp:posOffset>2376170</wp:posOffset>
                </wp:positionH>
                <wp:positionV relativeFrom="paragraph">
                  <wp:posOffset>7284720</wp:posOffset>
                </wp:positionV>
                <wp:extent cx="930910" cy="930910"/>
                <wp:effectExtent l="0" t="0" r="2540" b="2540"/>
                <wp:wrapNone/>
                <wp:docPr id="8" name="Freeform 8" descr="A qr code on a white background  Description automatically generate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910" cy="930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6820" h="2036820">
                              <a:moveTo>
                                <a:pt x="0" y="0"/>
                              </a:moveTo>
                              <a:lnTo>
                                <a:pt x="2036819" y="0"/>
                              </a:lnTo>
                              <a:lnTo>
                                <a:pt x="2036819" y="2036820"/>
                              </a:lnTo>
                              <a:lnTo>
                                <a:pt x="0" y="2036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6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D774C" id="Freeform 8" o:spid="_x0000_s1026" alt="A qr code on a white background  Description automatically generated" style="position:absolute;margin-left:187.1pt;margin-top:573.6pt;width:73.3pt;height:73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36820,2036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" path="m,l2036819,r,2036820l,2036820,,xe" stroked="f">
                <v:fill r:id="rId27" o:title="A qr code on a white background  Description automatically generated" recolor="t" rotate="t" type="frame"/>
                <v:path arrowok="t"/>
              </v:shape>
            </w:pict>
          </mc:Fallback>
        </mc:AlternateContent>
      </w:r>
      <w:r w:rsidR="007511A2" w:rsidRPr="007511A2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43A4E1" wp14:editId="664A5500">
                <wp:simplePos x="0" y="0"/>
                <wp:positionH relativeFrom="column">
                  <wp:posOffset>3825875</wp:posOffset>
                </wp:positionH>
                <wp:positionV relativeFrom="paragraph">
                  <wp:posOffset>1141730</wp:posOffset>
                </wp:positionV>
                <wp:extent cx="1497965" cy="1565275"/>
                <wp:effectExtent l="4445" t="0" r="0" b="0"/>
                <wp:wrapNone/>
                <wp:docPr id="18" name="Rectangle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43E466-8F3C-2FB7-8A0C-4FFCD7D7A04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97965" cy="1565275"/>
                        </a:xfrm>
                        <a:prstGeom prst="rect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9644" r="-1964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2BE23B1" id="Rectangle 17" o:spid="_x0000_s1026" style="position:absolute;margin-left:301.25pt;margin-top:89.9pt;width:117.95pt;height:123.25pt;rotation: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" stroked="f" strokeweight="1pt">
                <v:fill r:id="rId29" o:title="" recolor="t" rotate="t" type="frame"/>
              </v:rect>
            </w:pict>
          </mc:Fallback>
        </mc:AlternateContent>
      </w:r>
      <w:r w:rsidR="007511A2" w:rsidRPr="007511A2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CC3B90" wp14:editId="0001F616">
                <wp:simplePos x="0" y="0"/>
                <wp:positionH relativeFrom="column">
                  <wp:posOffset>3792220</wp:posOffset>
                </wp:positionH>
                <wp:positionV relativeFrom="paragraph">
                  <wp:posOffset>-396240</wp:posOffset>
                </wp:positionV>
                <wp:extent cx="1565275" cy="1497965"/>
                <wp:effectExtent l="0" t="0" r="0" b="6985"/>
                <wp:wrapNone/>
                <wp:docPr id="27" name="Rectangle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68758CB-FFA9-B5E8-847C-82FC8178FA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275" cy="1497965"/>
                        </a:xfrm>
                        <a:prstGeom prst="rect">
                          <a:avLst/>
                        </a:prstGeom>
                        <a:blipFill dpi="0"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7098" b="-709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9DAD471" id="Rectangle 26" o:spid="_x0000_s1026" style="position:absolute;margin-left:298.6pt;margin-top:-31.2pt;width:123.25pt;height:117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" stroked="f" strokeweight="1pt">
                <v:fill r:id="rId31" o:title="" recolor="t" rotate="t" type="frame"/>
              </v:rect>
            </w:pict>
          </mc:Fallback>
        </mc:AlternateContent>
      </w:r>
      <w:r w:rsidR="007511A2" w:rsidRPr="007511A2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5FA60E" wp14:editId="17CBC99B">
                <wp:simplePos x="0" y="0"/>
                <wp:positionH relativeFrom="column">
                  <wp:posOffset>2147570</wp:posOffset>
                </wp:positionH>
                <wp:positionV relativeFrom="paragraph">
                  <wp:posOffset>-396240</wp:posOffset>
                </wp:positionV>
                <wp:extent cx="1565275" cy="1497965"/>
                <wp:effectExtent l="0" t="0" r="0" b="6985"/>
                <wp:wrapNone/>
                <wp:docPr id="28" name="Rectangle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24B41BFD-EC50-BEB4-EF0C-D6271BDE58E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275" cy="1497965"/>
                        </a:xfrm>
                        <a:prstGeom prst="rect">
                          <a:avLst/>
                        </a:prstGeom>
                        <a:blipFill dpi="0"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303" t="-16806" r="303" b="-4354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A78D34F" id="Rectangle 27" o:spid="_x0000_s1026" style="position:absolute;margin-left:169.1pt;margin-top:-31.2pt;width:123.25pt;height:117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" stroked="f" strokeweight="1pt">
                <v:fill r:id="rId33" o:title="" recolor="t" rotate="t" type="frame"/>
              </v:rect>
            </w:pict>
          </mc:Fallback>
        </mc:AlternateContent>
      </w:r>
      <w:r w:rsidR="007511A2" w:rsidRPr="007511A2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79F511" wp14:editId="2F2ACB73">
                <wp:simplePos x="0" y="0"/>
                <wp:positionH relativeFrom="column">
                  <wp:posOffset>502920</wp:posOffset>
                </wp:positionH>
                <wp:positionV relativeFrom="paragraph">
                  <wp:posOffset>-396240</wp:posOffset>
                </wp:positionV>
                <wp:extent cx="1565275" cy="1497965"/>
                <wp:effectExtent l="0" t="0" r="0" b="6985"/>
                <wp:wrapNone/>
                <wp:docPr id="29" name="Rectangle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FB301A64-28AD-83BB-3EFC-3733E6ADAB8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275" cy="1497965"/>
                        </a:xfrm>
                        <a:prstGeom prst="rect">
                          <a:avLst/>
                        </a:prstGeom>
                        <a:blipFill dpi="0"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7544" t="-34062" r="-2540" b="-1927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58C65B1" id="Rectangle 28" o:spid="_x0000_s1026" style="position:absolute;margin-left:39.6pt;margin-top:-31.2pt;width:123.25pt;height:117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" stroked="f" strokeweight="1pt">
                <v:fill r:id="rId35" o:title="" recolor="t" rotate="t" type="frame"/>
              </v:rect>
            </w:pict>
          </mc:Fallback>
        </mc:AlternateContent>
      </w:r>
      <w:r w:rsidR="007511A2" w:rsidRPr="007511A2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54D72A" wp14:editId="501E22D3">
                <wp:simplePos x="0" y="0"/>
                <wp:positionH relativeFrom="column">
                  <wp:posOffset>502920</wp:posOffset>
                </wp:positionH>
                <wp:positionV relativeFrom="paragraph">
                  <wp:posOffset>1176655</wp:posOffset>
                </wp:positionV>
                <wp:extent cx="1565275" cy="1499870"/>
                <wp:effectExtent l="0" t="0" r="0" b="5080"/>
                <wp:wrapNone/>
                <wp:docPr id="30" name="Rectangle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00D8A25-6371-086C-EF4A-EC056046E3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275" cy="1499870"/>
                        </a:xfrm>
                        <a:prstGeom prst="rect">
                          <a:avLst/>
                        </a:prstGeom>
                        <a:blipFill dpi="0"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11562" b="-2755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B60D316" id="Rectangle 29" o:spid="_x0000_s1026" style="position:absolute;margin-left:39.6pt;margin-top:92.65pt;width:123.25pt;height:118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" stroked="f" strokeweight="1pt">
                <v:fill r:id="rId37" o:title="" recolor="t" rotate="t" type="frame"/>
              </v:rect>
            </w:pict>
          </mc:Fallback>
        </mc:AlternateContent>
      </w:r>
      <w:r w:rsidR="007511A2" w:rsidRPr="007511A2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3ADD0F" wp14:editId="1E7D832D">
                <wp:simplePos x="0" y="0"/>
                <wp:positionH relativeFrom="column">
                  <wp:posOffset>2147570</wp:posOffset>
                </wp:positionH>
                <wp:positionV relativeFrom="paragraph">
                  <wp:posOffset>1176655</wp:posOffset>
                </wp:positionV>
                <wp:extent cx="1565275" cy="1499870"/>
                <wp:effectExtent l="0" t="0" r="0" b="5080"/>
                <wp:wrapNone/>
                <wp:docPr id="37" name="Rectangle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5B3EB567-DEC7-0434-616E-9DD7EFE804F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275" cy="1499870"/>
                        </a:xfrm>
                        <a:prstGeom prst="rect">
                          <a:avLst/>
                        </a:prstGeom>
                        <a:blipFill dpi="0"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3882" r="-1388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10B708E" id="Rectangle 36" o:spid="_x0000_s1026" style="position:absolute;margin-left:169.1pt;margin-top:92.65pt;width:123.25pt;height:118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" stroked="f" strokeweight="1pt">
                <v:fill r:id="rId39" o:title="" recolor="t" rotate="t" type="frame"/>
              </v:rect>
            </w:pict>
          </mc:Fallback>
        </mc:AlternateContent>
      </w:r>
    </w:p>
    <w:sectPr w:rsidR="0064175F" w:rsidRPr="007511A2" w:rsidSect="007511A2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F7AE2B" w14:textId="77777777" w:rsidR="00E81461" w:rsidRDefault="00E81461" w:rsidP="00B66ECF">
      <w:pPr>
        <w:spacing w:after="0" w:line="240" w:lineRule="auto"/>
      </w:pPr>
      <w:r>
        <w:separator/>
      </w:r>
    </w:p>
  </w:endnote>
  <w:endnote w:type="continuationSeparator" w:id="0">
    <w:p w14:paraId="68505322" w14:textId="77777777" w:rsidR="00E81461" w:rsidRDefault="00E81461" w:rsidP="00B66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chivo Black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EB5BD2" w14:textId="77777777" w:rsidR="00E81461" w:rsidRDefault="00E81461" w:rsidP="00B66ECF">
      <w:pPr>
        <w:spacing w:after="0" w:line="240" w:lineRule="auto"/>
      </w:pPr>
      <w:r>
        <w:separator/>
      </w:r>
    </w:p>
  </w:footnote>
  <w:footnote w:type="continuationSeparator" w:id="0">
    <w:p w14:paraId="3C3F3EE8" w14:textId="77777777" w:rsidR="00E81461" w:rsidRDefault="00E81461" w:rsidP="00B66E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displayBackgroundShape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D9B"/>
    <w:rsid w:val="0009170B"/>
    <w:rsid w:val="00187E55"/>
    <w:rsid w:val="001B014D"/>
    <w:rsid w:val="001B5280"/>
    <w:rsid w:val="00257C25"/>
    <w:rsid w:val="00304D0F"/>
    <w:rsid w:val="00367E53"/>
    <w:rsid w:val="00387853"/>
    <w:rsid w:val="003A0CD9"/>
    <w:rsid w:val="004044CC"/>
    <w:rsid w:val="005D6CFB"/>
    <w:rsid w:val="005E3924"/>
    <w:rsid w:val="00613D27"/>
    <w:rsid w:val="00627A2B"/>
    <w:rsid w:val="0064175F"/>
    <w:rsid w:val="006C01D6"/>
    <w:rsid w:val="006F4ED0"/>
    <w:rsid w:val="007511A2"/>
    <w:rsid w:val="00792154"/>
    <w:rsid w:val="007A4152"/>
    <w:rsid w:val="007D0E07"/>
    <w:rsid w:val="00816EED"/>
    <w:rsid w:val="00883B9D"/>
    <w:rsid w:val="009A59CE"/>
    <w:rsid w:val="00AA0CA6"/>
    <w:rsid w:val="00B04AAE"/>
    <w:rsid w:val="00B66ECF"/>
    <w:rsid w:val="00C73DC9"/>
    <w:rsid w:val="00D75D9B"/>
    <w:rsid w:val="00DB4A7F"/>
    <w:rsid w:val="00E7335F"/>
    <w:rsid w:val="00E81461"/>
    <w:rsid w:val="00F11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B28A7"/>
  <w15:chartTrackingRefBased/>
  <w15:docId w15:val="{3BA813F9-3EC7-41B1-9D25-415E2B426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01D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6E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6ECF"/>
  </w:style>
  <w:style w:type="paragraph" w:styleId="Footer">
    <w:name w:val="footer"/>
    <w:basedOn w:val="Normal"/>
    <w:link w:val="FooterChar"/>
    <w:uiPriority w:val="99"/>
    <w:unhideWhenUsed/>
    <w:rsid w:val="00B66E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6E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ie\Documents\Custom%20Office%20Templates\UA%20template.dotx" TargetMode="External"/></Relationships>
</file>

<file path=word/theme/theme1.xml><?xml version="1.0" encoding="utf-8"?>
<a:theme xmlns:a="http://schemas.openxmlformats.org/drawingml/2006/main" name="University Alliance Powerpoint theme">
  <a:themeElements>
    <a:clrScheme name="Custom 10">
      <a:dk1>
        <a:sysClr val="windowText" lastClr="000000"/>
      </a:dk1>
      <a:lt1>
        <a:sysClr val="window" lastClr="FFFFFF"/>
      </a:lt1>
      <a:dk2>
        <a:srgbClr val="495EEB"/>
      </a:dk2>
      <a:lt2>
        <a:srgbClr val="EFF4F5"/>
      </a:lt2>
      <a:accent1>
        <a:srgbClr val="495EEB"/>
      </a:accent1>
      <a:accent2>
        <a:srgbClr val="FFBDF2"/>
      </a:accent2>
      <a:accent3>
        <a:srgbClr val="FF595C"/>
      </a:accent3>
      <a:accent4>
        <a:srgbClr val="00634F"/>
      </a:accent4>
      <a:accent5>
        <a:srgbClr val="7DE9F0"/>
      </a:accent5>
      <a:accent6>
        <a:srgbClr val="000000"/>
      </a:accent6>
      <a:hlink>
        <a:srgbClr val="4472C4"/>
      </a:hlink>
      <a:folHlink>
        <a:srgbClr val="7DE9F0"/>
      </a:folHlink>
    </a:clrScheme>
    <a:fontScheme name="University Alliance Fonts 2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University Alliance Powerpoint theme" id="{4C8CC16F-E7FA-457C-834D-548B989FB617}" vid="{E5038FA4-F443-4E4D-B872-B078FD892C1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B55ECE3E11245A4B6E1DC925266B2" ma:contentTypeVersion="14" ma:contentTypeDescription="Create a new document." ma:contentTypeScope="" ma:versionID="898f739dccc389985b83a6fe6143d236">
  <xsd:schema xmlns:xsd="http://www.w3.org/2001/XMLSchema" xmlns:xs="http://www.w3.org/2001/XMLSchema" xmlns:p="http://schemas.microsoft.com/office/2006/metadata/properties" xmlns:ns2="1ea259a0-a255-4dae-8cb0-28cbdf908a9d" xmlns:ns3="4250a0e8-165e-4fda-8c6f-13ea26caf134" targetNamespace="http://schemas.microsoft.com/office/2006/metadata/properties" ma:root="true" ma:fieldsID="75eb92506092a59f64a4721f308db277" ns2:_="" ns3:_="">
    <xsd:import namespace="1ea259a0-a255-4dae-8cb0-28cbdf908a9d"/>
    <xsd:import namespace="4250a0e8-165e-4fda-8c6f-13ea26caf1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a259a0-a255-4dae-8cb0-28cbdf908a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a59be9e-7213-47a2-945a-137dffdc6b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50a0e8-165e-4fda-8c6f-13ea26caf13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b3a7e12-9829-4711-8f77-f6f0a9a56f51}" ma:internalName="TaxCatchAll" ma:showField="CatchAllData" ma:web="4250a0e8-165e-4fda-8c6f-13ea26caf1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50a0e8-165e-4fda-8c6f-13ea26caf134" xsi:nil="true"/>
    <lcf76f155ced4ddcb4097134ff3c332f xmlns="1ea259a0-a255-4dae-8cb0-28cbdf908a9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9F26AE1-B498-44F0-AF58-7B6C8187A2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221888-DE7C-44F4-8AD6-AC3C6E90F6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a259a0-a255-4dae-8cb0-28cbdf908a9d"/>
    <ds:schemaRef ds:uri="4250a0e8-165e-4fda-8c6f-13ea26caf1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D19BBA-95B6-4057-9C4A-7A6862953422}">
  <ds:schemaRefs>
    <ds:schemaRef ds:uri="http://schemas.microsoft.com/office/2006/metadata/properties"/>
    <ds:schemaRef ds:uri="http://schemas.microsoft.com/office/infopath/2007/PartnerControls"/>
    <ds:schemaRef ds:uri="4250a0e8-165e-4fda-8c6f-13ea26caf134"/>
    <ds:schemaRef ds:uri="1ea259a0-a255-4dae-8cb0-28cbdf908a9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UA template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 Bell</dc:creator>
  <cp:keywords/>
  <dc:description/>
  <cp:lastModifiedBy>Annie Bell</cp:lastModifiedBy>
  <cp:revision>2</cp:revision>
  <cp:lastPrinted>2024-11-03T16:48:00Z</cp:lastPrinted>
  <dcterms:created xsi:type="dcterms:W3CDTF">2024-11-03T17:28:00Z</dcterms:created>
  <dcterms:modified xsi:type="dcterms:W3CDTF">2024-11-03T17:28:00Z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0x010100AA3B55ECE3E11245A4B6E1DC925266B2</vt:lpwstr>
  </property>
</Properties>
</file>